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996B1" w14:textId="77777777" w:rsidR="00E90D99" w:rsidRDefault="00E90D99" w:rsidP="00E90D99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B8D">
        <w:rPr>
          <w:rFonts w:ascii="Times New Roman" w:hAnsi="Times New Roman" w:cs="Times New Roman"/>
          <w:b/>
          <w:sz w:val="24"/>
          <w:szCs w:val="24"/>
        </w:rPr>
        <w:t xml:space="preserve">ПРЕФЕКТУРА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24B8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24B8D">
        <w:rPr>
          <w:rFonts w:ascii="Times New Roman" w:hAnsi="Times New Roman" w:cs="Times New Roman"/>
          <w:b/>
          <w:sz w:val="24"/>
          <w:szCs w:val="24"/>
        </w:rPr>
        <w:t>ЮГО-ВОСТОЧНОГО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B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B8D">
        <w:rPr>
          <w:rFonts w:ascii="Times New Roman" w:hAnsi="Times New Roman" w:cs="Times New Roman"/>
          <w:b/>
          <w:sz w:val="24"/>
          <w:szCs w:val="24"/>
        </w:rPr>
        <w:t>АДМИНИСТРАТИВНОГО</w:t>
      </w:r>
    </w:p>
    <w:p w14:paraId="5096D67F" w14:textId="77777777" w:rsidR="00E90D99" w:rsidRDefault="00E90D99" w:rsidP="00E90D99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B8D">
        <w:rPr>
          <w:rFonts w:ascii="Times New Roman" w:hAnsi="Times New Roman" w:cs="Times New Roman"/>
          <w:b/>
          <w:sz w:val="24"/>
          <w:szCs w:val="24"/>
        </w:rPr>
        <w:t>ОКРУГА ГОРОДА МОСКВЫ</w:t>
      </w:r>
    </w:p>
    <w:p w14:paraId="45AFA9F1" w14:textId="77777777" w:rsidR="00E90D99" w:rsidRPr="00624B8D" w:rsidRDefault="00E90D99" w:rsidP="00E90D99">
      <w:pPr>
        <w:spacing w:after="0"/>
        <w:ind w:left="-709"/>
        <w:rPr>
          <w:rFonts w:ascii="Times New Roman" w:hAnsi="Times New Roman" w:cs="Times New Roman"/>
          <w:b/>
          <w:i/>
          <w:sz w:val="26"/>
          <w:szCs w:val="26"/>
        </w:rPr>
      </w:pPr>
      <w:r w:rsidRPr="00624B8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29E9C33" wp14:editId="49DB49B0">
            <wp:extent cx="2162175" cy="1524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6472" cy="1527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</w:t>
      </w:r>
      <w:r w:rsidRPr="00624B8D">
        <w:rPr>
          <w:rFonts w:ascii="Times New Roman" w:hAnsi="Times New Roman" w:cs="Times New Roman"/>
          <w:b/>
          <w:i/>
          <w:sz w:val="26"/>
          <w:szCs w:val="26"/>
        </w:rPr>
        <w:t>ЗАЯВКА</w:t>
      </w:r>
    </w:p>
    <w:p w14:paraId="7F175A4A" w14:textId="7CA6B3D5" w:rsidR="00E90D99" w:rsidRPr="00624B8D" w:rsidRDefault="00E90D99" w:rsidP="00E90D9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624B8D">
        <w:rPr>
          <w:rFonts w:ascii="Times New Roman" w:hAnsi="Times New Roman" w:cs="Times New Roman"/>
          <w:b/>
          <w:i/>
          <w:sz w:val="26"/>
          <w:szCs w:val="26"/>
        </w:rPr>
        <w:t xml:space="preserve">на участие в </w:t>
      </w:r>
      <w:r w:rsidRPr="00624B8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фестивале  «ФЛОРА и ФАУНА»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в сфере торговли</w:t>
      </w:r>
    </w:p>
    <w:p w14:paraId="49F54F95" w14:textId="77777777" w:rsidR="00E90D99" w:rsidRDefault="00E90D99" w:rsidP="00E90D9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</w:p>
    <w:p w14:paraId="3DEFBD9F" w14:textId="77777777" w:rsidR="00E90D99" w:rsidRPr="00624B8D" w:rsidRDefault="00E90D99" w:rsidP="00E90D9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bookmarkStart w:id="0" w:name="_GoBack"/>
      <w:bookmarkEnd w:id="0"/>
      <w:r w:rsidRPr="00624B8D">
        <w:rPr>
          <w:rFonts w:ascii="Times New Roman" w:hAnsi="Times New Roman" w:cs="Times New Roman"/>
          <w:b/>
          <w:i/>
          <w:color w:val="FF0000"/>
          <w:sz w:val="26"/>
          <w:szCs w:val="26"/>
        </w:rPr>
        <w:t>*Обращаем Ваше внимание, что в заявке необходимо заполнить все графы.</w:t>
      </w:r>
    </w:p>
    <w:p w14:paraId="314A5674" w14:textId="77777777" w:rsidR="00E90D99" w:rsidRPr="00624B8D" w:rsidRDefault="00E90D99" w:rsidP="00E90D9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624B8D"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Заявка с пустыми графами и неполным пакетом документов к рассмотрению   </w:t>
      </w:r>
    </w:p>
    <w:p w14:paraId="0BE363E1" w14:textId="77777777" w:rsidR="00E90D99" w:rsidRPr="00624B8D" w:rsidRDefault="00E90D99" w:rsidP="00E90D9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624B8D">
        <w:rPr>
          <w:rFonts w:ascii="Times New Roman" w:hAnsi="Times New Roman" w:cs="Times New Roman"/>
          <w:b/>
          <w:i/>
          <w:color w:val="FF0000"/>
          <w:sz w:val="26"/>
          <w:szCs w:val="26"/>
        </w:rPr>
        <w:t>не принимается.</w:t>
      </w:r>
    </w:p>
    <w:p w14:paraId="2D7B6A02" w14:textId="77777777" w:rsidR="00E90D99" w:rsidRDefault="00E90D99" w:rsidP="00E90D9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F639FFA" w14:textId="77777777" w:rsidR="00F5624F" w:rsidRPr="00932B3F" w:rsidRDefault="00F5624F" w:rsidP="00F5624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37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5228"/>
        <w:gridCol w:w="3583"/>
      </w:tblGrid>
      <w:tr w:rsidR="00F47139" w:rsidRPr="00853FAA" w14:paraId="139EB147" w14:textId="77777777" w:rsidTr="00F47139">
        <w:trPr>
          <w:trHeight w:val="758"/>
        </w:trPr>
        <w:tc>
          <w:tcPr>
            <w:tcW w:w="568" w:type="dxa"/>
            <w:vMerge w:val="restart"/>
            <w:vAlign w:val="center"/>
          </w:tcPr>
          <w:p w14:paraId="5F1D7385" w14:textId="77777777" w:rsidR="00F47139" w:rsidRPr="00853FAA" w:rsidRDefault="00F47139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7E5B034" w14:textId="40CF146F" w:rsidR="00F47139" w:rsidRPr="00F47139" w:rsidRDefault="00F47139" w:rsidP="00F4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Наименование (юридического лица, физического лица, индивидуального предпринимателя)</w:t>
            </w:r>
          </w:p>
        </w:tc>
        <w:tc>
          <w:tcPr>
            <w:tcW w:w="3583" w:type="dxa"/>
          </w:tcPr>
          <w:p w14:paraId="541CAC71" w14:textId="77777777" w:rsidR="00F47139" w:rsidRDefault="00F47139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575A3" w14:textId="0A21F766" w:rsidR="00F47139" w:rsidRPr="00853FAA" w:rsidRDefault="00F47139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139" w:rsidRPr="00853FAA" w14:paraId="32C9A253" w14:textId="77777777" w:rsidTr="00932B3F">
        <w:trPr>
          <w:trHeight w:val="757"/>
        </w:trPr>
        <w:tc>
          <w:tcPr>
            <w:tcW w:w="568" w:type="dxa"/>
            <w:vMerge/>
            <w:vAlign w:val="center"/>
          </w:tcPr>
          <w:p w14:paraId="767CDDE3" w14:textId="77777777" w:rsidR="00F47139" w:rsidRPr="00853FAA" w:rsidRDefault="00F47139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2F59565C" w14:textId="40B3308A" w:rsidR="00F47139" w:rsidRPr="00853FAA" w:rsidRDefault="00F47139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 (телефон,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47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471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83" w:type="dxa"/>
          </w:tcPr>
          <w:p w14:paraId="1152DBDF" w14:textId="77777777" w:rsidR="00F47139" w:rsidRPr="00853FAA" w:rsidRDefault="00F47139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B3F" w:rsidRPr="00853FAA" w14:paraId="089B38DD" w14:textId="77777777" w:rsidTr="00932B3F">
        <w:tc>
          <w:tcPr>
            <w:tcW w:w="568" w:type="dxa"/>
            <w:vAlign w:val="center"/>
          </w:tcPr>
          <w:p w14:paraId="0D9B0E34" w14:textId="77777777" w:rsidR="00932B3F" w:rsidRPr="00853FAA" w:rsidRDefault="00932B3F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107C8948" w14:textId="6F8C6C13" w:rsidR="00932B3F" w:rsidRPr="00853FAA" w:rsidRDefault="00932B3F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организации (направление работы, сколько лет на рынке)</w:t>
            </w:r>
          </w:p>
        </w:tc>
        <w:tc>
          <w:tcPr>
            <w:tcW w:w="3583" w:type="dxa"/>
          </w:tcPr>
          <w:p w14:paraId="14AB3EF7" w14:textId="77777777" w:rsidR="00932B3F" w:rsidRPr="00853FAA" w:rsidRDefault="00932B3F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013383F5" w14:textId="77777777" w:rsidTr="00932B3F">
        <w:tc>
          <w:tcPr>
            <w:tcW w:w="568" w:type="dxa"/>
            <w:vAlign w:val="center"/>
          </w:tcPr>
          <w:p w14:paraId="4A03BA13" w14:textId="77777777" w:rsidR="00E72D13" w:rsidRPr="00853FAA" w:rsidRDefault="00E72D13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C06371C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3583" w:type="dxa"/>
          </w:tcPr>
          <w:p w14:paraId="657CD63B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0FF8BED7" w14:textId="77777777" w:rsidTr="00932B3F">
        <w:tc>
          <w:tcPr>
            <w:tcW w:w="568" w:type="dxa"/>
            <w:vAlign w:val="center"/>
          </w:tcPr>
          <w:p w14:paraId="3059FE69" w14:textId="77777777" w:rsidR="00E72D13" w:rsidRPr="00853FAA" w:rsidRDefault="00E72D13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781C2AA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3583" w:type="dxa"/>
          </w:tcPr>
          <w:p w14:paraId="18159B6F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4DDC19B9" w14:textId="77777777" w:rsidTr="00932B3F">
        <w:tc>
          <w:tcPr>
            <w:tcW w:w="568" w:type="dxa"/>
            <w:vAlign w:val="center"/>
          </w:tcPr>
          <w:p w14:paraId="54BE0134" w14:textId="77777777" w:rsidR="00E72D13" w:rsidRPr="00853FAA" w:rsidRDefault="00E72D13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184107D7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Карточка организации (физического лица):</w:t>
            </w:r>
          </w:p>
          <w:p w14:paraId="11D67A1B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 xml:space="preserve">ИНН, ОГРН, КПП, </w:t>
            </w:r>
            <w:r w:rsidRPr="00853FAA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ОГРИП, </w:t>
            </w: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(Копия)</w:t>
            </w:r>
          </w:p>
        </w:tc>
        <w:tc>
          <w:tcPr>
            <w:tcW w:w="3583" w:type="dxa"/>
          </w:tcPr>
          <w:p w14:paraId="6C171DB8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1A55F40F" w14:textId="77777777" w:rsidTr="00932B3F">
        <w:tc>
          <w:tcPr>
            <w:tcW w:w="568" w:type="dxa"/>
            <w:vAlign w:val="center"/>
          </w:tcPr>
          <w:p w14:paraId="0FD3AE0B" w14:textId="77777777" w:rsidR="00E72D13" w:rsidRPr="00853FAA" w:rsidRDefault="00E72D13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46C89BAF" w14:textId="785627AF" w:rsidR="00E72D13" w:rsidRPr="00853FAA" w:rsidRDefault="00932B3F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организации, компании</w:t>
            </w: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3583" w:type="dxa"/>
          </w:tcPr>
          <w:p w14:paraId="1909718D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D13" w:rsidRPr="00853FAA" w14:paraId="5E1473FA" w14:textId="77777777" w:rsidTr="00932B3F">
        <w:tc>
          <w:tcPr>
            <w:tcW w:w="568" w:type="dxa"/>
            <w:vAlign w:val="center"/>
          </w:tcPr>
          <w:p w14:paraId="6E80A203" w14:textId="77777777" w:rsidR="00E72D13" w:rsidRPr="00853FAA" w:rsidRDefault="00E72D13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7D440A1" w14:textId="54B2A8FD" w:rsidR="00E72D13" w:rsidRPr="00853FAA" w:rsidRDefault="00932B3F" w:rsidP="001D5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ассортимент продукции, предлагаемой на фестиваль </w:t>
            </w:r>
          </w:p>
        </w:tc>
        <w:tc>
          <w:tcPr>
            <w:tcW w:w="3583" w:type="dxa"/>
          </w:tcPr>
          <w:p w14:paraId="04C03DEE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7A6C3047" w14:textId="77777777" w:rsidTr="00932B3F">
        <w:tc>
          <w:tcPr>
            <w:tcW w:w="568" w:type="dxa"/>
            <w:vAlign w:val="center"/>
          </w:tcPr>
          <w:p w14:paraId="51B23794" w14:textId="77777777" w:rsidR="00E72D13" w:rsidRPr="00853FAA" w:rsidRDefault="00E72D13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3D0B08F9" w14:textId="06B479AA" w:rsidR="00E72D13" w:rsidRPr="00853FAA" w:rsidRDefault="00932B3F" w:rsidP="00A7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</w:t>
            </w:r>
            <w:r w:rsidRPr="0085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специальных цен на </w:t>
            </w:r>
            <w:r w:rsidR="00DD3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позиций из основного</w:t>
            </w:r>
            <w:r w:rsidRPr="0085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ассортимент</w:t>
            </w:r>
            <w:r w:rsidR="00DD3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5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(до 250 рублей)</w:t>
            </w:r>
          </w:p>
        </w:tc>
        <w:tc>
          <w:tcPr>
            <w:tcW w:w="3583" w:type="dxa"/>
          </w:tcPr>
          <w:p w14:paraId="6B641AFC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454E10CF" w14:textId="77777777" w:rsidTr="00932B3F">
        <w:tc>
          <w:tcPr>
            <w:tcW w:w="568" w:type="dxa"/>
            <w:vAlign w:val="center"/>
          </w:tcPr>
          <w:p w14:paraId="23850204" w14:textId="77777777" w:rsidR="00E72D13" w:rsidRPr="00853FAA" w:rsidRDefault="00E72D13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40AB0E6C" w14:textId="4E3B19B7" w:rsidR="00E72D13" w:rsidRPr="00853FAA" w:rsidRDefault="00932B3F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Ассортимент оригинальной (уникальной, инновационной) продукции</w:t>
            </w:r>
          </w:p>
        </w:tc>
        <w:tc>
          <w:tcPr>
            <w:tcW w:w="3583" w:type="dxa"/>
          </w:tcPr>
          <w:p w14:paraId="7D551D32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4B357536" w14:textId="77777777" w:rsidTr="00932B3F">
        <w:tc>
          <w:tcPr>
            <w:tcW w:w="568" w:type="dxa"/>
            <w:vAlign w:val="center"/>
          </w:tcPr>
          <w:p w14:paraId="5EE7A299" w14:textId="77777777" w:rsidR="00E72D13" w:rsidRPr="00853FAA" w:rsidRDefault="00E72D13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7755B9C5" w14:textId="33B5DB4A" w:rsidR="00E72D13" w:rsidRPr="00932B3F" w:rsidRDefault="00932B3F" w:rsidP="00932B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Скидка для социальных групп (участники ВОВ, студенты, пенсионеры, многодетные семьи)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5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3583" w:type="dxa"/>
          </w:tcPr>
          <w:p w14:paraId="2EC4B3E0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1B6C555D" w14:textId="77777777" w:rsidTr="00932B3F">
        <w:tc>
          <w:tcPr>
            <w:tcW w:w="568" w:type="dxa"/>
            <w:vAlign w:val="center"/>
          </w:tcPr>
          <w:p w14:paraId="5CDE747A" w14:textId="77777777" w:rsidR="00E72D13" w:rsidRPr="00853FAA" w:rsidRDefault="00E72D13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D2760AF" w14:textId="758D356D" w:rsidR="00E72D13" w:rsidRPr="00853FAA" w:rsidRDefault="00932B3F" w:rsidP="00671D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bCs/>
                <w:sz w:val="24"/>
                <w:szCs w:val="24"/>
              </w:rPr>
              <w:t>Опыт участия в подобных мероприятиях (подтверждается дипломами, сертификатами или иными документами).</w:t>
            </w:r>
          </w:p>
        </w:tc>
        <w:tc>
          <w:tcPr>
            <w:tcW w:w="3583" w:type="dxa"/>
          </w:tcPr>
          <w:p w14:paraId="4AB4F6C9" w14:textId="77777777" w:rsidR="00E72D13" w:rsidRPr="00853FAA" w:rsidRDefault="00E72D13" w:rsidP="00671D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72D13" w:rsidRPr="00853FAA" w14:paraId="0EC4B75F" w14:textId="77777777" w:rsidTr="00932B3F">
        <w:tc>
          <w:tcPr>
            <w:tcW w:w="568" w:type="dxa"/>
            <w:vAlign w:val="center"/>
          </w:tcPr>
          <w:p w14:paraId="179D20B1" w14:textId="77777777" w:rsidR="00E72D13" w:rsidRPr="00853FAA" w:rsidRDefault="00E72D13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1FBF248" w14:textId="459D85D9" w:rsidR="00E72D13" w:rsidRPr="00853FAA" w:rsidRDefault="00932B3F" w:rsidP="0093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Принадлежность к профессиональному сообществу (ассоциации, профсоюзы, СРО, с численностью не менее 30 членов и опытом работы не мене 1 года). Подтверждается  копией договора, свидетельства и т.д.)</w:t>
            </w:r>
          </w:p>
        </w:tc>
        <w:tc>
          <w:tcPr>
            <w:tcW w:w="3583" w:type="dxa"/>
          </w:tcPr>
          <w:p w14:paraId="398A6EAD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D13" w:rsidRPr="00853FAA" w14:paraId="62C59D6F" w14:textId="77777777" w:rsidTr="00932B3F">
        <w:tc>
          <w:tcPr>
            <w:tcW w:w="568" w:type="dxa"/>
            <w:vAlign w:val="center"/>
          </w:tcPr>
          <w:p w14:paraId="2BBB7DCC" w14:textId="77777777" w:rsidR="00E72D13" w:rsidRPr="00853FAA" w:rsidRDefault="00E72D13" w:rsidP="00B57C00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2D5BD1F" w14:textId="3AADCCC7" w:rsidR="00E72D13" w:rsidRPr="00853FAA" w:rsidRDefault="00932B3F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Отзывы в СМИ (при наличии)</w:t>
            </w:r>
          </w:p>
        </w:tc>
        <w:tc>
          <w:tcPr>
            <w:tcW w:w="3583" w:type="dxa"/>
          </w:tcPr>
          <w:p w14:paraId="6CC52913" w14:textId="77777777" w:rsidR="00E72D13" w:rsidRPr="00853FAA" w:rsidRDefault="00E72D13" w:rsidP="00671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B3F" w:rsidRPr="00853FAA" w14:paraId="657EE322" w14:textId="77777777" w:rsidTr="00932B3F">
        <w:tc>
          <w:tcPr>
            <w:tcW w:w="568" w:type="dxa"/>
            <w:vAlign w:val="center"/>
          </w:tcPr>
          <w:p w14:paraId="52359BF1" w14:textId="77777777" w:rsidR="00932B3F" w:rsidRPr="00853FAA" w:rsidRDefault="00932B3F" w:rsidP="00932B3F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6A87DB7" w14:textId="77777777" w:rsidR="00932B3F" w:rsidRDefault="00932B3F" w:rsidP="0093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Знание иностранных языков продавцами</w:t>
            </w:r>
          </w:p>
          <w:p w14:paraId="6DAC469D" w14:textId="6005B974" w:rsidR="00714885" w:rsidRPr="00714885" w:rsidRDefault="00714885" w:rsidP="00932B3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83" w:type="dxa"/>
          </w:tcPr>
          <w:p w14:paraId="051DDB9E" w14:textId="77777777" w:rsidR="00932B3F" w:rsidRPr="00853FAA" w:rsidRDefault="00932B3F" w:rsidP="00932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B3F" w:rsidRPr="00853FAA" w14:paraId="14AA3FD9" w14:textId="77777777" w:rsidTr="00932B3F">
        <w:tc>
          <w:tcPr>
            <w:tcW w:w="568" w:type="dxa"/>
            <w:vAlign w:val="center"/>
          </w:tcPr>
          <w:p w14:paraId="4FDC8C08" w14:textId="77777777" w:rsidR="00932B3F" w:rsidRPr="00853FAA" w:rsidRDefault="00932B3F" w:rsidP="00932B3F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AF4F256" w14:textId="29C6299C" w:rsidR="00932B3F" w:rsidRPr="00853FAA" w:rsidRDefault="00932B3F" w:rsidP="0093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Наличие терминалов для оплаты банковскими картами</w:t>
            </w:r>
          </w:p>
        </w:tc>
        <w:tc>
          <w:tcPr>
            <w:tcW w:w="3583" w:type="dxa"/>
          </w:tcPr>
          <w:p w14:paraId="0201A882" w14:textId="77777777" w:rsidR="00932B3F" w:rsidRPr="00853FAA" w:rsidRDefault="00932B3F" w:rsidP="00932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B3F" w:rsidRPr="00853FAA" w14:paraId="72E50319" w14:textId="77777777" w:rsidTr="00932B3F">
        <w:tc>
          <w:tcPr>
            <w:tcW w:w="568" w:type="dxa"/>
            <w:vAlign w:val="center"/>
          </w:tcPr>
          <w:p w14:paraId="62601949" w14:textId="77777777" w:rsidR="00932B3F" w:rsidRPr="00853FAA" w:rsidRDefault="00932B3F" w:rsidP="00932B3F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3AA0D523" w14:textId="77777777" w:rsidR="00932B3F" w:rsidRDefault="00932B3F" w:rsidP="00932B3F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Наличие контрольно-кассовой техники</w:t>
            </w:r>
          </w:p>
          <w:p w14:paraId="1BB6F1DE" w14:textId="7E84759C" w:rsidR="00B97970" w:rsidRPr="00853FAA" w:rsidRDefault="00B97970" w:rsidP="00932B3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583" w:type="dxa"/>
          </w:tcPr>
          <w:p w14:paraId="54699E26" w14:textId="77777777" w:rsidR="00932B3F" w:rsidRPr="00853FAA" w:rsidRDefault="00932B3F" w:rsidP="00932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B3F" w:rsidRPr="00853FAA" w14:paraId="0041686D" w14:textId="77777777" w:rsidTr="00932B3F">
        <w:tc>
          <w:tcPr>
            <w:tcW w:w="568" w:type="dxa"/>
            <w:vAlign w:val="center"/>
          </w:tcPr>
          <w:p w14:paraId="56B4DA7B" w14:textId="77777777" w:rsidR="00932B3F" w:rsidRPr="00853FAA" w:rsidRDefault="00932B3F" w:rsidP="00932B3F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04681CCE" w14:textId="77777777" w:rsidR="00932B3F" w:rsidRPr="00853FAA" w:rsidRDefault="00932B3F" w:rsidP="0093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b/>
                <w:sz w:val="24"/>
                <w:szCs w:val="24"/>
              </w:rPr>
              <w:t>Для дистрибьюторов (посредников)</w:t>
            </w: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2E7905" w14:textId="2925BE50" w:rsidR="00932B3F" w:rsidRPr="00853FAA" w:rsidRDefault="00932B3F" w:rsidP="0093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Указать страну-</w:t>
            </w:r>
            <w:r w:rsidRPr="00853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производителя товара, </w:t>
            </w: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предприятия.</w:t>
            </w:r>
          </w:p>
        </w:tc>
        <w:tc>
          <w:tcPr>
            <w:tcW w:w="3583" w:type="dxa"/>
          </w:tcPr>
          <w:p w14:paraId="58E5BAF0" w14:textId="77777777" w:rsidR="00932B3F" w:rsidRPr="00853FAA" w:rsidRDefault="00932B3F" w:rsidP="00932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B3F" w:rsidRPr="00853FAA" w14:paraId="10527227" w14:textId="77777777" w:rsidTr="00932B3F">
        <w:tc>
          <w:tcPr>
            <w:tcW w:w="568" w:type="dxa"/>
            <w:vAlign w:val="center"/>
          </w:tcPr>
          <w:p w14:paraId="684FCBE7" w14:textId="77777777" w:rsidR="00932B3F" w:rsidRPr="00853FAA" w:rsidRDefault="00932B3F" w:rsidP="00932B3F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84E407F" w14:textId="2802D4BC" w:rsidR="00932B3F" w:rsidRPr="00853FAA" w:rsidRDefault="00932B3F" w:rsidP="00932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FAA">
              <w:rPr>
                <w:rFonts w:ascii="Times New Roman" w:hAnsi="Times New Roman" w:cs="Times New Roman"/>
                <w:sz w:val="24"/>
                <w:szCs w:val="24"/>
              </w:rPr>
              <w:t>Наличие на момент подачи заявки неисполненных предписаний контрольных органов (иных актов)</w:t>
            </w:r>
          </w:p>
        </w:tc>
        <w:tc>
          <w:tcPr>
            <w:tcW w:w="3583" w:type="dxa"/>
          </w:tcPr>
          <w:p w14:paraId="4D0D3FB9" w14:textId="77777777" w:rsidR="00932B3F" w:rsidRPr="00853FAA" w:rsidRDefault="00932B3F" w:rsidP="00932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BB888" w14:textId="77777777" w:rsidR="00E72D13" w:rsidRPr="00853FAA" w:rsidRDefault="00E72D13" w:rsidP="00E72D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8D7C4" w14:textId="72EAB997" w:rsidR="00E72D13" w:rsidRPr="00853FAA" w:rsidRDefault="00E72D13" w:rsidP="00E90D9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     »______________ 201</w:t>
      </w:r>
      <w:r w:rsidR="00B35E60">
        <w:rPr>
          <w:rFonts w:ascii="Times New Roman" w:hAnsi="Times New Roman" w:cs="Times New Roman"/>
          <w:sz w:val="24"/>
          <w:szCs w:val="24"/>
        </w:rPr>
        <w:t>8</w:t>
      </w:r>
      <w:r w:rsidRPr="00853FAA">
        <w:rPr>
          <w:rFonts w:ascii="Times New Roman" w:hAnsi="Times New Roman" w:cs="Times New Roman"/>
          <w:sz w:val="24"/>
          <w:szCs w:val="24"/>
        </w:rPr>
        <w:t xml:space="preserve"> г.</w:t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="00EF036D">
        <w:rPr>
          <w:rFonts w:ascii="Times New Roman" w:hAnsi="Times New Roman" w:cs="Times New Roman"/>
          <w:sz w:val="24"/>
          <w:szCs w:val="24"/>
        </w:rPr>
        <w:tab/>
      </w:r>
      <w:r w:rsidR="00EF036D">
        <w:rPr>
          <w:rFonts w:ascii="Times New Roman" w:hAnsi="Times New Roman" w:cs="Times New Roman"/>
          <w:sz w:val="24"/>
          <w:szCs w:val="24"/>
        </w:rPr>
        <w:tab/>
      </w:r>
      <w:r w:rsidR="00EF036D">
        <w:rPr>
          <w:rFonts w:ascii="Times New Roman" w:hAnsi="Times New Roman" w:cs="Times New Roman"/>
          <w:sz w:val="24"/>
          <w:szCs w:val="24"/>
        </w:rPr>
        <w:tab/>
      </w:r>
      <w:r w:rsidR="00EF036D">
        <w:rPr>
          <w:rFonts w:ascii="Times New Roman" w:hAnsi="Times New Roman" w:cs="Times New Roman"/>
          <w:sz w:val="24"/>
          <w:szCs w:val="24"/>
        </w:rPr>
        <w:tab/>
      </w:r>
      <w:r w:rsidR="00EF036D">
        <w:rPr>
          <w:rFonts w:ascii="Times New Roman" w:hAnsi="Times New Roman" w:cs="Times New Roman"/>
          <w:sz w:val="24"/>
          <w:szCs w:val="24"/>
        </w:rPr>
        <w:tab/>
      </w:r>
      <w:r w:rsidR="00EF036D">
        <w:rPr>
          <w:rFonts w:ascii="Times New Roman" w:hAnsi="Times New Roman" w:cs="Times New Roman"/>
          <w:sz w:val="24"/>
          <w:szCs w:val="24"/>
        </w:rPr>
        <w:tab/>
      </w:r>
      <w:r w:rsidR="00EF036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F036D">
        <w:rPr>
          <w:rFonts w:ascii="Times New Roman" w:hAnsi="Times New Roman" w:cs="Times New Roman"/>
          <w:sz w:val="24"/>
          <w:szCs w:val="24"/>
        </w:rPr>
        <w:tab/>
      </w:r>
      <w:r w:rsidR="00EF036D">
        <w:rPr>
          <w:rFonts w:ascii="Times New Roman" w:hAnsi="Times New Roman" w:cs="Times New Roman"/>
          <w:sz w:val="24"/>
          <w:szCs w:val="24"/>
        </w:rPr>
        <w:tab/>
      </w:r>
      <w:r w:rsidR="00EF036D">
        <w:rPr>
          <w:rFonts w:ascii="Times New Roman" w:hAnsi="Times New Roman" w:cs="Times New Roman"/>
          <w:sz w:val="24"/>
          <w:szCs w:val="24"/>
        </w:rPr>
        <w:tab/>
      </w:r>
      <w:r w:rsidR="00EF036D">
        <w:rPr>
          <w:rFonts w:ascii="Times New Roman" w:hAnsi="Times New Roman" w:cs="Times New Roman"/>
          <w:sz w:val="24"/>
          <w:szCs w:val="24"/>
        </w:rPr>
        <w:tab/>
      </w:r>
      <w:r w:rsidR="00EF036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53FAA">
        <w:rPr>
          <w:rFonts w:ascii="Times New Roman" w:hAnsi="Times New Roman" w:cs="Times New Roman"/>
          <w:sz w:val="24"/>
          <w:szCs w:val="24"/>
        </w:rPr>
        <w:t>____________________________</w:t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</w:r>
      <w:r w:rsidRPr="00853FA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</w:t>
      </w:r>
      <w:r w:rsidRPr="00853FAA">
        <w:rPr>
          <w:rFonts w:ascii="Times New Roman" w:hAnsi="Times New Roman" w:cs="Times New Roman"/>
          <w:i/>
          <w:sz w:val="24"/>
          <w:szCs w:val="24"/>
          <w:vertAlign w:val="superscript"/>
        </w:rPr>
        <w:t>(подпись руководителя, ФИО)</w:t>
      </w:r>
      <w:r w:rsidR="00E90D99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</w:t>
      </w:r>
      <w:r w:rsidRPr="00853FAA">
        <w:rPr>
          <w:rFonts w:ascii="Times New Roman" w:hAnsi="Times New Roman" w:cs="Times New Roman"/>
          <w:b/>
          <w:sz w:val="24"/>
          <w:szCs w:val="24"/>
        </w:rPr>
        <w:tab/>
      </w:r>
      <w:r w:rsidRPr="00853FAA">
        <w:rPr>
          <w:rFonts w:ascii="Times New Roman" w:hAnsi="Times New Roman" w:cs="Times New Roman"/>
          <w:b/>
          <w:sz w:val="24"/>
          <w:szCs w:val="24"/>
        </w:rPr>
        <w:tab/>
      </w:r>
      <w:r w:rsidRPr="00853FAA">
        <w:rPr>
          <w:rFonts w:ascii="Times New Roman" w:hAnsi="Times New Roman" w:cs="Times New Roman"/>
          <w:b/>
          <w:sz w:val="24"/>
          <w:szCs w:val="24"/>
        </w:rPr>
        <w:tab/>
      </w:r>
      <w:r w:rsidRPr="00853FAA">
        <w:rPr>
          <w:rFonts w:ascii="Times New Roman" w:hAnsi="Times New Roman" w:cs="Times New Roman"/>
          <w:b/>
          <w:sz w:val="24"/>
          <w:szCs w:val="24"/>
        </w:rPr>
        <w:tab/>
      </w:r>
      <w:r w:rsidR="00E90D9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853FAA">
        <w:rPr>
          <w:rFonts w:ascii="Times New Roman" w:hAnsi="Times New Roman" w:cs="Times New Roman"/>
          <w:sz w:val="24"/>
          <w:szCs w:val="24"/>
        </w:rPr>
        <w:t>М.П.</w:t>
      </w:r>
    </w:p>
    <w:p w14:paraId="18AA6C3F" w14:textId="601844AE" w:rsidR="00E72D13" w:rsidRPr="00853FAA" w:rsidRDefault="00E72D13" w:rsidP="00E72D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FAA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14:paraId="5D07720B" w14:textId="77777777" w:rsidR="00E72D13" w:rsidRPr="00853FAA" w:rsidRDefault="00E72D13" w:rsidP="00E72D13">
      <w:pPr>
        <w:jc w:val="both"/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</w:pPr>
      <w:r w:rsidRPr="00853FAA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К заявке прилагаются:</w:t>
      </w:r>
    </w:p>
    <w:p w14:paraId="79BF5212" w14:textId="77777777" w:rsidR="00932B3F" w:rsidRPr="00714885" w:rsidRDefault="00932B3F" w:rsidP="00932B3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14885">
        <w:rPr>
          <w:rFonts w:ascii="Times New Roman" w:hAnsi="Times New Roman" w:cs="Times New Roman"/>
          <w:spacing w:val="2"/>
          <w:sz w:val="24"/>
          <w:szCs w:val="24"/>
        </w:rPr>
        <w:t xml:space="preserve">Копии документов для юридических лиц: свидетельства ОГРН, ИНН, КПП, </w:t>
      </w:r>
    </w:p>
    <w:p w14:paraId="3BBC70E7" w14:textId="77777777" w:rsidR="00932B3F" w:rsidRPr="00714885" w:rsidRDefault="00932B3F" w:rsidP="00932B3F">
      <w:pPr>
        <w:ind w:left="720"/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14885">
        <w:rPr>
          <w:rFonts w:ascii="Times New Roman" w:hAnsi="Times New Roman" w:cs="Times New Roman"/>
          <w:spacing w:val="2"/>
          <w:sz w:val="24"/>
          <w:szCs w:val="24"/>
        </w:rPr>
        <w:t>или копии устанавливающих документов для физических лиц: свидетельства ОГРИП, ИНН;</w:t>
      </w:r>
    </w:p>
    <w:p w14:paraId="47442B34" w14:textId="00D5626F" w:rsidR="00932B3F" w:rsidRPr="00714885" w:rsidRDefault="00932B3F" w:rsidP="00932B3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14885">
        <w:rPr>
          <w:rFonts w:ascii="Times New Roman" w:hAnsi="Times New Roman" w:cs="Times New Roman"/>
          <w:spacing w:val="2"/>
          <w:sz w:val="24"/>
          <w:szCs w:val="24"/>
        </w:rPr>
        <w:t xml:space="preserve">Выписка о внесении сведении о юридическом (физическом) лице ЕГРЮЛ (ЕГРИП) - </w:t>
      </w:r>
      <w:r w:rsidRPr="00714885">
        <w:rPr>
          <w:rFonts w:ascii="Times New Roman" w:hAnsi="Times New Roman" w:cs="Times New Roman"/>
          <w:i/>
          <w:spacing w:val="2"/>
          <w:sz w:val="24"/>
          <w:szCs w:val="24"/>
        </w:rPr>
        <w:t>должна быть получена не ранее чем за 2 месяца до подачи заявки</w:t>
      </w:r>
      <w:r w:rsidRPr="00714885">
        <w:rPr>
          <w:rFonts w:ascii="Times New Roman" w:hAnsi="Times New Roman" w:cs="Times New Roman"/>
          <w:spacing w:val="2"/>
          <w:sz w:val="24"/>
          <w:szCs w:val="24"/>
        </w:rPr>
        <w:t>;</w:t>
      </w:r>
    </w:p>
    <w:p w14:paraId="152DF80C" w14:textId="7BFD3ECF" w:rsidR="00FB7FC1" w:rsidRPr="00714885" w:rsidRDefault="00FB7FC1" w:rsidP="00932B3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14885"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B254FA" w:rsidRPr="00714885">
        <w:rPr>
          <w:rFonts w:ascii="Times New Roman" w:hAnsi="Times New Roman" w:cs="Times New Roman"/>
          <w:spacing w:val="2"/>
          <w:sz w:val="24"/>
          <w:szCs w:val="24"/>
        </w:rPr>
        <w:t>ыписка</w:t>
      </w:r>
      <w:r w:rsidRPr="0071488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B254FA" w:rsidRPr="00714885">
        <w:rPr>
          <w:rFonts w:ascii="Times New Roman" w:hAnsi="Times New Roman" w:cs="Times New Roman"/>
          <w:spacing w:val="2"/>
          <w:sz w:val="24"/>
          <w:szCs w:val="24"/>
        </w:rPr>
        <w:t>решен</w:t>
      </w:r>
      <w:r w:rsidRPr="00714885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B254FA" w:rsidRPr="00714885">
        <w:rPr>
          <w:rFonts w:ascii="Times New Roman" w:hAnsi="Times New Roman" w:cs="Times New Roman"/>
          <w:spacing w:val="2"/>
          <w:sz w:val="24"/>
          <w:szCs w:val="24"/>
        </w:rPr>
        <w:t>й и</w:t>
      </w:r>
      <w:r w:rsidRPr="00714885">
        <w:rPr>
          <w:rFonts w:ascii="Times New Roman" w:hAnsi="Times New Roman" w:cs="Times New Roman"/>
          <w:spacing w:val="2"/>
          <w:sz w:val="24"/>
          <w:szCs w:val="24"/>
        </w:rPr>
        <w:t xml:space="preserve">з протокола </w:t>
      </w:r>
      <w:r w:rsidR="00B254FA" w:rsidRPr="00714885">
        <w:rPr>
          <w:rFonts w:ascii="Times New Roman" w:hAnsi="Times New Roman" w:cs="Times New Roman"/>
          <w:spacing w:val="2"/>
          <w:sz w:val="24"/>
          <w:szCs w:val="24"/>
        </w:rPr>
        <w:t>художественно-экспертного совета по народным художественным промыслам.</w:t>
      </w:r>
    </w:p>
    <w:p w14:paraId="1D3A4934" w14:textId="77777777" w:rsidR="00932B3F" w:rsidRPr="00714885" w:rsidRDefault="00932B3F" w:rsidP="00932B3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14885">
        <w:rPr>
          <w:rFonts w:ascii="Times New Roman" w:hAnsi="Times New Roman" w:cs="Times New Roman"/>
          <w:spacing w:val="2"/>
          <w:sz w:val="24"/>
          <w:szCs w:val="24"/>
        </w:rPr>
        <w:t>Копии свидетельств на право собственности (копии договоров аренды) помещения, транспорта, торгового-технологического и холодильного оборудования;</w:t>
      </w:r>
    </w:p>
    <w:p w14:paraId="6017052A" w14:textId="77777777" w:rsidR="00932B3F" w:rsidRPr="00714885" w:rsidRDefault="00932B3F" w:rsidP="00932B3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14885">
        <w:rPr>
          <w:rFonts w:ascii="Times New Roman" w:hAnsi="Times New Roman" w:cs="Times New Roman"/>
          <w:spacing w:val="2"/>
          <w:sz w:val="24"/>
          <w:szCs w:val="24"/>
        </w:rPr>
        <w:t xml:space="preserve">Презентация участника для оценки Экспертным советом (отображающая планируемый к реализации ассортимент, меню) - </w:t>
      </w:r>
      <w:r w:rsidRPr="00714885">
        <w:rPr>
          <w:rFonts w:ascii="Times New Roman" w:hAnsi="Times New Roman" w:cs="Times New Roman"/>
          <w:i/>
          <w:spacing w:val="2"/>
          <w:sz w:val="24"/>
          <w:szCs w:val="24"/>
        </w:rPr>
        <w:t>на 1 листе</w:t>
      </w:r>
      <w:r w:rsidRPr="00714885">
        <w:rPr>
          <w:rFonts w:ascii="Times New Roman" w:hAnsi="Times New Roman" w:cs="Times New Roman"/>
          <w:spacing w:val="2"/>
          <w:sz w:val="24"/>
          <w:szCs w:val="24"/>
        </w:rPr>
        <w:t xml:space="preserve">; </w:t>
      </w:r>
    </w:p>
    <w:p w14:paraId="6E2DFBB7" w14:textId="77777777" w:rsidR="00932B3F" w:rsidRPr="00714885" w:rsidRDefault="00932B3F" w:rsidP="00932B3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14885">
        <w:rPr>
          <w:rFonts w:ascii="Times New Roman" w:hAnsi="Times New Roman" w:cs="Times New Roman"/>
          <w:spacing w:val="2"/>
          <w:sz w:val="24"/>
          <w:szCs w:val="24"/>
        </w:rPr>
        <w:t>Копии благодарственных писем, дипломов, грамот от уполномоченных органов государственной власти различных уровней, детских и социальных учреждений;</w:t>
      </w:r>
    </w:p>
    <w:p w14:paraId="751E850D" w14:textId="46080A49" w:rsidR="00932B3F" w:rsidRPr="00853FAA" w:rsidRDefault="00932B3F" w:rsidP="00932B3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Копии документов</w:t>
      </w:r>
      <w:r w:rsidRPr="00853FA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подтверждающих </w:t>
      </w:r>
      <w:r w:rsidRPr="00853FA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качеств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о и безопасность</w:t>
      </w:r>
      <w:r w:rsidRPr="00853FA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продукции</w:t>
      </w:r>
      <w:r w:rsidRPr="00853FA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;</w:t>
      </w:r>
    </w:p>
    <w:p w14:paraId="2EE34161" w14:textId="77777777" w:rsidR="00932B3F" w:rsidRPr="00853FAA" w:rsidRDefault="00932B3F" w:rsidP="00932B3F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</w:pPr>
      <w:r w:rsidRPr="00853FAA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Справки о членстве в профессиональном сообществе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(</w:t>
      </w:r>
      <w:r w:rsidRPr="00A93989">
        <w:rPr>
          <w:rFonts w:ascii="Times New Roman" w:hAnsi="Times New Roman" w:cs="Times New Roman"/>
          <w:i/>
          <w:color w:val="000000" w:themeColor="text1"/>
          <w:spacing w:val="2"/>
          <w:sz w:val="24"/>
          <w:szCs w:val="24"/>
        </w:rPr>
        <w:t>при наличии</w:t>
      </w: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).</w:t>
      </w:r>
    </w:p>
    <w:p w14:paraId="5F4FF13D" w14:textId="77777777" w:rsidR="00932B3F" w:rsidRPr="008502B2" w:rsidRDefault="00932B3F" w:rsidP="00932B3F">
      <w:pPr>
        <w:ind w:left="720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</w:p>
    <w:sectPr w:rsidR="00932B3F" w:rsidRPr="008502B2" w:rsidSect="0018107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7FD"/>
    <w:multiLevelType w:val="hybridMultilevel"/>
    <w:tmpl w:val="42E82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E33A7"/>
    <w:multiLevelType w:val="hybridMultilevel"/>
    <w:tmpl w:val="B21096EE"/>
    <w:lvl w:ilvl="0" w:tplc="D3527B72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4D4689"/>
    <w:multiLevelType w:val="hybridMultilevel"/>
    <w:tmpl w:val="ACB05022"/>
    <w:lvl w:ilvl="0" w:tplc="84BCB96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E84B48"/>
    <w:multiLevelType w:val="hybridMultilevel"/>
    <w:tmpl w:val="ACB05022"/>
    <w:lvl w:ilvl="0" w:tplc="84BCB96C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E02A4A"/>
    <w:multiLevelType w:val="hybridMultilevel"/>
    <w:tmpl w:val="42E82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67B74"/>
    <w:multiLevelType w:val="hybridMultilevel"/>
    <w:tmpl w:val="42E82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943A9"/>
    <w:multiLevelType w:val="hybridMultilevel"/>
    <w:tmpl w:val="5EEAD4FC"/>
    <w:lvl w:ilvl="0" w:tplc="A09C2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4D71E8"/>
    <w:multiLevelType w:val="hybridMultilevel"/>
    <w:tmpl w:val="50648026"/>
    <w:lvl w:ilvl="0" w:tplc="7A1CFAB4">
      <w:start w:val="2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6D942856"/>
    <w:multiLevelType w:val="hybridMultilevel"/>
    <w:tmpl w:val="20CC7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D13"/>
    <w:rsid w:val="00007E38"/>
    <w:rsid w:val="00030D1B"/>
    <w:rsid w:val="00103F13"/>
    <w:rsid w:val="00120D0B"/>
    <w:rsid w:val="00140DC0"/>
    <w:rsid w:val="001A3346"/>
    <w:rsid w:val="001D5D34"/>
    <w:rsid w:val="00226181"/>
    <w:rsid w:val="00274BB9"/>
    <w:rsid w:val="0029297D"/>
    <w:rsid w:val="00301A57"/>
    <w:rsid w:val="00375AD8"/>
    <w:rsid w:val="00406A2F"/>
    <w:rsid w:val="00440A7B"/>
    <w:rsid w:val="00570468"/>
    <w:rsid w:val="0059034B"/>
    <w:rsid w:val="006528A3"/>
    <w:rsid w:val="006608B5"/>
    <w:rsid w:val="006636AB"/>
    <w:rsid w:val="006E33F2"/>
    <w:rsid w:val="00714885"/>
    <w:rsid w:val="00862902"/>
    <w:rsid w:val="008A11FE"/>
    <w:rsid w:val="00932B3F"/>
    <w:rsid w:val="009C7049"/>
    <w:rsid w:val="009F26C7"/>
    <w:rsid w:val="00A772D1"/>
    <w:rsid w:val="00B254FA"/>
    <w:rsid w:val="00B35E60"/>
    <w:rsid w:val="00B57C00"/>
    <w:rsid w:val="00B97970"/>
    <w:rsid w:val="00C41829"/>
    <w:rsid w:val="00D47583"/>
    <w:rsid w:val="00D7591C"/>
    <w:rsid w:val="00DD0F0D"/>
    <w:rsid w:val="00DD3616"/>
    <w:rsid w:val="00E72D13"/>
    <w:rsid w:val="00E87F36"/>
    <w:rsid w:val="00E90D99"/>
    <w:rsid w:val="00E96A05"/>
    <w:rsid w:val="00EF036D"/>
    <w:rsid w:val="00F47139"/>
    <w:rsid w:val="00F5624F"/>
    <w:rsid w:val="00FB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F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79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79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5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5749636</Template>
  <TotalTime>5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0109</dc:creator>
  <cp:lastModifiedBy>Каверзина Галина Александровна</cp:lastModifiedBy>
  <cp:revision>3</cp:revision>
  <cp:lastPrinted>2018-02-21T08:40:00Z</cp:lastPrinted>
  <dcterms:created xsi:type="dcterms:W3CDTF">2018-08-20T07:01:00Z</dcterms:created>
  <dcterms:modified xsi:type="dcterms:W3CDTF">2018-08-20T07:31:00Z</dcterms:modified>
</cp:coreProperties>
</file>